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3DB8F0" w14:textId="50A32D85" w:rsidR="007813C6" w:rsidRDefault="00F97A5E" w:rsidP="009E4127">
      <w:pPr>
        <w:sectPr w:rsidR="007813C6" w:rsidSect="00E01686">
          <w:headerReference w:type="default" r:id="rId8"/>
          <w:footerReference w:type="default" r:id="rId9"/>
          <w:pgSz w:w="16838" w:h="11906" w:orient="landscape" w:code="9"/>
          <w:pgMar w:top="720" w:right="720" w:bottom="720" w:left="720" w:header="567" w:footer="0" w:gutter="0"/>
          <w:cols w:space="708"/>
          <w:docGrid w:linePitch="360"/>
        </w:sect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6AD652A" wp14:editId="401DADF6">
                <wp:simplePos x="0" y="0"/>
                <wp:positionH relativeFrom="column">
                  <wp:posOffset>7699664</wp:posOffset>
                </wp:positionH>
                <wp:positionV relativeFrom="paragraph">
                  <wp:posOffset>2088804</wp:posOffset>
                </wp:positionV>
                <wp:extent cx="2333971" cy="2132676"/>
                <wp:effectExtent l="0" t="0" r="28575" b="266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971" cy="2132676"/>
                        </a:xfrm>
                        <a:prstGeom prst="roundRect">
                          <a:avLst>
                            <a:gd name="adj" fmla="val 8975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050AD" w14:textId="571AB930" w:rsidR="007813C6" w:rsidRPr="00F97A5E" w:rsidRDefault="007813C6">
                            <w:pPr>
                              <w:rPr>
                                <w:sz w:val="24"/>
                              </w:rPr>
                            </w:pPr>
                            <w:r w:rsidRPr="00F97A5E">
                              <w:rPr>
                                <w:sz w:val="24"/>
                              </w:rPr>
                              <w:t>C</w:t>
                            </w:r>
                            <w:r w:rsidR="00F44731" w:rsidRPr="00F97A5E">
                              <w:rPr>
                                <w:sz w:val="24"/>
                              </w:rPr>
                              <w:t>an you write the number</w:t>
                            </w:r>
                            <w:r w:rsidR="00F97A5E" w:rsidRPr="00F97A5E">
                              <w:rPr>
                                <w:sz w:val="24"/>
                              </w:rPr>
                              <w:t xml:space="preserve"> </w:t>
                            </w:r>
                            <w:r w:rsidR="00146E4F" w:rsidRPr="00F97A5E">
                              <w:rPr>
                                <w:sz w:val="24"/>
                              </w:rPr>
                              <w:t>in numerals</w:t>
                            </w:r>
                            <w:r w:rsidRPr="00F97A5E">
                              <w:rPr>
                                <w:sz w:val="24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AD652A" id="Text Box 2" o:spid="_x0000_s1026" style="position:absolute;left:0;text-align:left;margin-left:606.25pt;margin-top:164.45pt;width:183.8pt;height:167.9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588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" strokecolor="#eb8634 [3205]" strokeweight="1.5pt">
                <v:stroke joinstyle="miter"/>
                <v:textbox>
                  <w:txbxContent>
                    <w:p w14:paraId="3DB050AD" w14:textId="571AB930" w:rsidR="007813C6" w:rsidRPr="00F97A5E" w:rsidRDefault="007813C6">
                      <w:pPr>
                        <w:rPr>
                          <w:sz w:val="24"/>
                        </w:rPr>
                      </w:pPr>
                      <w:r w:rsidRPr="00F97A5E">
                        <w:rPr>
                          <w:sz w:val="24"/>
                        </w:rPr>
                        <w:t>C</w:t>
                      </w:r>
                      <w:r w:rsidR="00F44731" w:rsidRPr="00F97A5E">
                        <w:rPr>
                          <w:sz w:val="24"/>
                        </w:rPr>
                        <w:t>an you write the number</w:t>
                      </w:r>
                      <w:r w:rsidR="00F97A5E" w:rsidRPr="00F97A5E">
                        <w:rPr>
                          <w:sz w:val="24"/>
                        </w:rPr>
                        <w:t xml:space="preserve"> </w:t>
                      </w:r>
                      <w:r w:rsidR="00146E4F" w:rsidRPr="00F97A5E">
                        <w:rPr>
                          <w:sz w:val="24"/>
                        </w:rPr>
                        <w:t>in numerals</w:t>
                      </w:r>
                      <w:r w:rsidRPr="00F97A5E">
                        <w:rPr>
                          <w:sz w:val="24"/>
                        </w:rPr>
                        <w:t>?</w:t>
                      </w:r>
                    </w:p>
                  </w:txbxContent>
                </v:textbox>
              </v:roundrect>
            </w:pict>
          </mc:Fallback>
        </mc:AlternateContent>
      </w:r>
      <w:r w:rsidR="00E01686">
        <w:rPr>
          <w:noProof/>
        </w:rPr>
        <mc:AlternateContent>
          <mc:Choice Requires="wps">
            <w:drawing>
              <wp:anchor distT="45720" distB="45720" distL="114300" distR="114300" simplePos="0" relativeHeight="251751424" behindDoc="1" locked="0" layoutInCell="1" allowOverlap="1" wp14:anchorId="644B982A" wp14:editId="43196C15">
                <wp:simplePos x="0" y="0"/>
                <wp:positionH relativeFrom="column">
                  <wp:posOffset>4174177</wp:posOffset>
                </wp:positionH>
                <wp:positionV relativeFrom="paragraph">
                  <wp:posOffset>4564809</wp:posOffset>
                </wp:positionV>
                <wp:extent cx="5446708" cy="1485471"/>
                <wp:effectExtent l="0" t="0" r="14605" b="1333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6708" cy="1485471"/>
                        </a:xfrm>
                        <a:prstGeom prst="roundRect">
                          <a:avLst>
                            <a:gd name="adj" fmla="val 8975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12D66" w14:textId="77777777" w:rsidR="00E01686" w:rsidRDefault="00E01686" w:rsidP="00E01686">
                            <w:r>
                              <w:t>Can you draw the numicon piece for your number?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4B982A" id="Text Box 2" o:spid="_x0000_s1026" style="position:absolute;left:0;text-align:left;margin-left:328.7pt;margin-top:359.45pt;width:428.85pt;height:116.95pt;z-index:-251565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588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" strokecolor="#eb8634 [3205]" strokeweight="1.5pt">
                <v:stroke joinstyle="miter"/>
                <v:textbox>
                  <w:txbxContent>
                    <w:p w14:paraId="44612D66" w14:textId="77777777" w:rsidR="00E01686" w:rsidRDefault="00E01686" w:rsidP="00E01686">
                      <w:r>
                        <w:t>Can you draw the numicon piece for your number?</w:t>
                      </w:r>
                    </w:p>
                  </w:txbxContent>
                </v:textbox>
              </v:roundrect>
            </w:pict>
          </mc:Fallback>
        </mc:AlternateContent>
      </w:r>
      <w:r w:rsidR="00E01686">
        <w:rPr>
          <w:noProof/>
        </w:rPr>
        <w:drawing>
          <wp:anchor distT="0" distB="0" distL="114300" distR="114300" simplePos="0" relativeHeight="251749376" behindDoc="0" locked="0" layoutInCell="1" allowOverlap="1" wp14:anchorId="484ECB30" wp14:editId="1F161DA3">
            <wp:simplePos x="0" y="0"/>
            <wp:positionH relativeFrom="column">
              <wp:posOffset>-37465</wp:posOffset>
            </wp:positionH>
            <wp:positionV relativeFrom="paragraph">
              <wp:posOffset>4284643</wp:posOffset>
            </wp:positionV>
            <wp:extent cx="3872230" cy="1904365"/>
            <wp:effectExtent l="0" t="0" r="0" b="635"/>
            <wp:wrapSquare wrapText="bothSides"/>
            <wp:docPr id="8" name="Picture 8" descr="/Users/sophie/Desktop/Screen Shot 2020-06-22 at 13.17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6-22 at 13.17.1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230" cy="190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1735">
        <w:rPr>
          <w:noProof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57DC97C0" wp14:editId="44B6921E">
                <wp:simplePos x="0" y="0"/>
                <wp:positionH relativeFrom="column">
                  <wp:posOffset>4153898</wp:posOffset>
                </wp:positionH>
                <wp:positionV relativeFrom="paragraph">
                  <wp:posOffset>2419441</wp:posOffset>
                </wp:positionV>
                <wp:extent cx="3438525" cy="1833154"/>
                <wp:effectExtent l="0" t="0" r="15875" b="215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1833154"/>
                        </a:xfrm>
                        <a:prstGeom prst="roundRect">
                          <a:avLst>
                            <a:gd name="adj" fmla="val 8975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C3D04" w14:textId="77777777" w:rsidR="00146E4F" w:rsidRDefault="00146E4F" w:rsidP="00146E4F">
                            <w:r>
                              <w:t>What is 1 more and 1 less than your number?</w:t>
                            </w:r>
                          </w:p>
                          <w:p w14:paraId="781D807E" w14:textId="77777777" w:rsidR="00146E4F" w:rsidRDefault="00146E4F" w:rsidP="00146E4F">
                            <w:r>
                              <w:t>1 less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1 more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DC97C0" id="_x0000_s1028" style="position:absolute;left:0;text-align:left;margin-left:327.1pt;margin-top:190.5pt;width:270.75pt;height:144.3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588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" strokecolor="#eb8634 [3205]" strokeweight="1.5pt">
                <v:stroke joinstyle="miter"/>
                <v:textbox>
                  <w:txbxContent>
                    <w:p w14:paraId="0CDC3D04" w14:textId="77777777" w:rsidR="00146E4F" w:rsidRDefault="00146E4F" w:rsidP="00146E4F">
                      <w:r>
                        <w:t>What is 1 more and 1 less than your number</w:t>
                      </w:r>
                      <w:r>
                        <w:t>?</w:t>
                      </w:r>
                    </w:p>
                    <w:p w14:paraId="781D807E" w14:textId="77777777" w:rsidR="00146E4F" w:rsidRDefault="00146E4F" w:rsidP="00146E4F">
                      <w:r>
                        <w:t>1 less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1 more</w:t>
                      </w:r>
                    </w:p>
                  </w:txbxContent>
                </v:textbox>
              </v:roundrect>
            </w:pict>
          </mc:Fallback>
        </mc:AlternateContent>
      </w:r>
      <w:r w:rsidR="00E81735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B105BEC" wp14:editId="2DA32A1A">
                <wp:simplePos x="0" y="0"/>
                <wp:positionH relativeFrom="column">
                  <wp:posOffset>6659880</wp:posOffset>
                </wp:positionH>
                <wp:positionV relativeFrom="paragraph">
                  <wp:posOffset>3343275</wp:posOffset>
                </wp:positionV>
                <wp:extent cx="571500" cy="571500"/>
                <wp:effectExtent l="0" t="0" r="38100" b="38100"/>
                <wp:wrapThrough wrapText="bothSides">
                  <wp:wrapPolygon edited="0">
                    <wp:start x="0" y="0"/>
                    <wp:lineTo x="0" y="22080"/>
                    <wp:lineTo x="22080" y="22080"/>
                    <wp:lineTo x="22080" y="0"/>
                    <wp:lineTo x="0" y="0"/>
                  </wp:wrapPolygon>
                </wp:wrapThrough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2DE840" id="Rectangle 3" o:spid="_x0000_s1026" style="position:absolute;margin-left:524.4pt;margin-top:263.25pt;width:45pt;height:4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" filled="f" strokecolor="#eb8634 [3205]" strokeweight="2.25pt">
                <w10:wrap type="through"/>
              </v:rect>
            </w:pict>
          </mc:Fallback>
        </mc:AlternateContent>
      </w:r>
      <w:r w:rsidR="00E81735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792F837" wp14:editId="0C494ED8">
                <wp:simplePos x="0" y="0"/>
                <wp:positionH relativeFrom="column">
                  <wp:posOffset>4374515</wp:posOffset>
                </wp:positionH>
                <wp:positionV relativeFrom="paragraph">
                  <wp:posOffset>3340735</wp:posOffset>
                </wp:positionV>
                <wp:extent cx="571500" cy="571500"/>
                <wp:effectExtent l="0" t="0" r="38100" b="38100"/>
                <wp:wrapThrough wrapText="bothSides">
                  <wp:wrapPolygon edited="0">
                    <wp:start x="0" y="0"/>
                    <wp:lineTo x="0" y="22080"/>
                    <wp:lineTo x="22080" y="22080"/>
                    <wp:lineTo x="22080" y="0"/>
                    <wp:lineTo x="0" y="0"/>
                  </wp:wrapPolygon>
                </wp:wrapThrough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6739B9" id="Rectangle 2" o:spid="_x0000_s1026" style="position:absolute;margin-left:344.45pt;margin-top:263.05pt;width:45pt;height:4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" filled="f" strokecolor="#eb8634 [3205]" strokeweight="2.25pt">
                <w10:wrap type="through"/>
              </v:rect>
            </w:pict>
          </mc:Fallback>
        </mc:AlternateContent>
      </w:r>
      <w:r w:rsidR="00E81735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362676B" wp14:editId="2126617E">
                <wp:simplePos x="0" y="0"/>
                <wp:positionH relativeFrom="column">
                  <wp:posOffset>5525770</wp:posOffset>
                </wp:positionH>
                <wp:positionV relativeFrom="paragraph">
                  <wp:posOffset>3230245</wp:posOffset>
                </wp:positionV>
                <wp:extent cx="571500" cy="836930"/>
                <wp:effectExtent l="0" t="0" r="38100" b="26670"/>
                <wp:wrapThrough wrapText="bothSides">
                  <wp:wrapPolygon edited="0">
                    <wp:start x="0" y="0"/>
                    <wp:lineTo x="0" y="21633"/>
                    <wp:lineTo x="22080" y="21633"/>
                    <wp:lineTo x="22080" y="0"/>
                    <wp:lineTo x="0" y="0"/>
                  </wp:wrapPolygon>
                </wp:wrapThrough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83693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C0C7C" id="Rectangle 5" o:spid="_x0000_s1026" style="position:absolute;margin-left:435.1pt;margin-top:254.35pt;width:45pt;height:65.9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" filled="f" strokecolor="#eb8634 [3205]" strokeweight="2.25pt">
                <w10:wrap type="through"/>
              </v:rect>
            </w:pict>
          </mc:Fallback>
        </mc:AlternateContent>
      </w:r>
      <w:r w:rsidR="00E81735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5876EEB9" wp14:editId="65B101C7">
                <wp:simplePos x="0" y="0"/>
                <wp:positionH relativeFrom="column">
                  <wp:posOffset>7692027</wp:posOffset>
                </wp:positionH>
                <wp:positionV relativeFrom="paragraph">
                  <wp:posOffset>137341</wp:posOffset>
                </wp:positionV>
                <wp:extent cx="2281192" cy="1722120"/>
                <wp:effectExtent l="0" t="0" r="30480" b="3048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1192" cy="1722120"/>
                        </a:xfrm>
                        <a:prstGeom prst="roundRect">
                          <a:avLst>
                            <a:gd name="adj" fmla="val 8975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4F375" w14:textId="77777777" w:rsidR="007813C6" w:rsidRDefault="00146E4F">
                            <w:r>
                              <w:t>Can you write the number in words?</w:t>
                            </w:r>
                          </w:p>
                          <w:p w14:paraId="4ECCB269" w14:textId="77777777" w:rsidR="00E81735" w:rsidRDefault="00E81735"/>
                          <w:p w14:paraId="1DE536FF" w14:textId="77777777" w:rsidR="00E81735" w:rsidRDefault="00E81735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7D7B87BC" w14:textId="77777777" w:rsidR="00E81735" w:rsidRDefault="00E8173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76EEB9" id="_x0000_s1029" style="position:absolute;left:0;text-align:left;margin-left:605.65pt;margin-top:10.8pt;width:179.6pt;height:135.6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588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" strokecolor="#eb8634 [3205]" strokeweight="1.5pt">
                <v:stroke joinstyle="miter"/>
                <v:textbox>
                  <w:txbxContent>
                    <w:p w14:paraId="5014F375" w14:textId="77777777" w:rsidR="007813C6" w:rsidRDefault="00146E4F">
                      <w:r>
                        <w:t>Can you write the number in words?</w:t>
                      </w:r>
                    </w:p>
                    <w:p w14:paraId="4ECCB269" w14:textId="77777777" w:rsidR="00E81735" w:rsidRDefault="00E81735"/>
                    <w:p w14:paraId="1DE536FF" w14:textId="77777777" w:rsidR="00E81735" w:rsidRDefault="00E81735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7D7B87BC" w14:textId="77777777" w:rsidR="00E81735" w:rsidRDefault="00E81735"/>
                  </w:txbxContent>
                </v:textbox>
              </v:roundrect>
            </w:pict>
          </mc:Fallback>
        </mc:AlternateContent>
      </w:r>
      <w:r w:rsidR="00E81735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9FCAA3D" wp14:editId="4D1BD62D">
                <wp:simplePos x="0" y="0"/>
                <wp:positionH relativeFrom="column">
                  <wp:posOffset>36104</wp:posOffset>
                </wp:positionH>
                <wp:positionV relativeFrom="paragraph">
                  <wp:posOffset>2423886</wp:posOffset>
                </wp:positionV>
                <wp:extent cx="3790950" cy="160020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0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32"/>
                              <w:gridCol w:w="1133"/>
                              <w:gridCol w:w="1132"/>
                              <w:gridCol w:w="1133"/>
                              <w:gridCol w:w="1133"/>
                            </w:tblGrid>
                            <w:tr w:rsidR="007813C6" w14:paraId="2CFE7921" w14:textId="77777777" w:rsidTr="007813C6">
                              <w:trPr>
                                <w:trHeight w:val="1124"/>
                              </w:trPr>
                              <w:tc>
                                <w:tcPr>
                                  <w:tcW w:w="1132" w:type="dxa"/>
                                </w:tcPr>
                                <w:p w14:paraId="65DB0CB1" w14:textId="77777777" w:rsidR="007813C6" w:rsidRDefault="007813C6" w:rsidP="007813C6"/>
                              </w:tc>
                              <w:tc>
                                <w:tcPr>
                                  <w:tcW w:w="1133" w:type="dxa"/>
                                </w:tcPr>
                                <w:p w14:paraId="1F82C13D" w14:textId="77777777" w:rsidR="007813C6" w:rsidRDefault="007813C6" w:rsidP="007813C6"/>
                              </w:tc>
                              <w:tc>
                                <w:tcPr>
                                  <w:tcW w:w="1132" w:type="dxa"/>
                                </w:tcPr>
                                <w:p w14:paraId="763BF9F4" w14:textId="77777777" w:rsidR="007813C6" w:rsidRDefault="007813C6" w:rsidP="007813C6"/>
                              </w:tc>
                              <w:tc>
                                <w:tcPr>
                                  <w:tcW w:w="1133" w:type="dxa"/>
                                </w:tcPr>
                                <w:p w14:paraId="75F0F9B4" w14:textId="77777777" w:rsidR="007813C6" w:rsidRDefault="007813C6" w:rsidP="007813C6"/>
                              </w:tc>
                              <w:tc>
                                <w:tcPr>
                                  <w:tcW w:w="1133" w:type="dxa"/>
                                </w:tcPr>
                                <w:p w14:paraId="38A8562B" w14:textId="77777777" w:rsidR="007813C6" w:rsidRDefault="007813C6" w:rsidP="007813C6"/>
                              </w:tc>
                            </w:tr>
                            <w:tr w:rsidR="007813C6" w14:paraId="0300B31A" w14:textId="77777777" w:rsidTr="007813C6">
                              <w:trPr>
                                <w:trHeight w:val="1124"/>
                              </w:trPr>
                              <w:tc>
                                <w:tcPr>
                                  <w:tcW w:w="1132" w:type="dxa"/>
                                </w:tcPr>
                                <w:p w14:paraId="3979A1BC" w14:textId="77777777" w:rsidR="007813C6" w:rsidRDefault="007813C6" w:rsidP="007813C6"/>
                              </w:tc>
                              <w:tc>
                                <w:tcPr>
                                  <w:tcW w:w="1133" w:type="dxa"/>
                                </w:tcPr>
                                <w:p w14:paraId="0A3E6C5C" w14:textId="77777777" w:rsidR="007813C6" w:rsidRDefault="007813C6" w:rsidP="007813C6"/>
                              </w:tc>
                              <w:tc>
                                <w:tcPr>
                                  <w:tcW w:w="1132" w:type="dxa"/>
                                </w:tcPr>
                                <w:p w14:paraId="17CFCEB4" w14:textId="77777777" w:rsidR="007813C6" w:rsidRDefault="007813C6" w:rsidP="007813C6"/>
                              </w:tc>
                              <w:tc>
                                <w:tcPr>
                                  <w:tcW w:w="1133" w:type="dxa"/>
                                </w:tcPr>
                                <w:p w14:paraId="1A399B98" w14:textId="77777777" w:rsidR="007813C6" w:rsidRDefault="007813C6" w:rsidP="007813C6"/>
                              </w:tc>
                              <w:tc>
                                <w:tcPr>
                                  <w:tcW w:w="1133" w:type="dxa"/>
                                </w:tcPr>
                                <w:p w14:paraId="2F12E5A5" w14:textId="77777777" w:rsidR="007813C6" w:rsidRDefault="007813C6" w:rsidP="007813C6"/>
                              </w:tc>
                            </w:tr>
                          </w:tbl>
                          <w:p w14:paraId="4CE39CD9" w14:textId="77777777" w:rsidR="007813C6" w:rsidRDefault="007813C6" w:rsidP="007813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CAA3D" id="_x0000_t202" coordsize="21600,21600" o:spt="202" path="m0,0l0,21600,21600,21600,21600,0xe">
                <v:stroke joinstyle="miter"/>
                <v:path gradientshapeok="t" o:connecttype="rect"/>
              </v:shapetype>
              <v:shape id="_x0000_s1030" type="#_x0000_t202" style="position:absolute;left:0;text-align:left;margin-left:2.85pt;margin-top:190.85pt;width:298.5pt;height:12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" filled="f" stroked="f">
                <v:textbox>
                  <w:txbxContent>
                    <w:tbl>
                      <w:tblPr>
                        <w:tblStyle w:val="TableGrid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132"/>
                        <w:gridCol w:w="1133"/>
                        <w:gridCol w:w="1132"/>
                        <w:gridCol w:w="1133"/>
                        <w:gridCol w:w="1133"/>
                      </w:tblGrid>
                      <w:tr w:rsidR="007813C6" w14:paraId="2CFE7921" w14:textId="77777777" w:rsidTr="007813C6">
                        <w:trPr>
                          <w:trHeight w:val="1124"/>
                        </w:trPr>
                        <w:tc>
                          <w:tcPr>
                            <w:tcW w:w="1132" w:type="dxa"/>
                          </w:tcPr>
                          <w:p w14:paraId="65DB0CB1" w14:textId="77777777" w:rsidR="007813C6" w:rsidRDefault="007813C6" w:rsidP="007813C6"/>
                        </w:tc>
                        <w:tc>
                          <w:tcPr>
                            <w:tcW w:w="1133" w:type="dxa"/>
                          </w:tcPr>
                          <w:p w14:paraId="1F82C13D" w14:textId="77777777" w:rsidR="007813C6" w:rsidRDefault="007813C6" w:rsidP="007813C6"/>
                        </w:tc>
                        <w:tc>
                          <w:tcPr>
                            <w:tcW w:w="1132" w:type="dxa"/>
                          </w:tcPr>
                          <w:p w14:paraId="763BF9F4" w14:textId="77777777" w:rsidR="007813C6" w:rsidRDefault="007813C6" w:rsidP="007813C6"/>
                        </w:tc>
                        <w:tc>
                          <w:tcPr>
                            <w:tcW w:w="1133" w:type="dxa"/>
                          </w:tcPr>
                          <w:p w14:paraId="75F0F9B4" w14:textId="77777777" w:rsidR="007813C6" w:rsidRDefault="007813C6" w:rsidP="007813C6"/>
                        </w:tc>
                        <w:tc>
                          <w:tcPr>
                            <w:tcW w:w="1133" w:type="dxa"/>
                          </w:tcPr>
                          <w:p w14:paraId="38A8562B" w14:textId="77777777" w:rsidR="007813C6" w:rsidRDefault="007813C6" w:rsidP="007813C6"/>
                        </w:tc>
                      </w:tr>
                      <w:tr w:rsidR="007813C6" w14:paraId="0300B31A" w14:textId="77777777" w:rsidTr="007813C6">
                        <w:trPr>
                          <w:trHeight w:val="1124"/>
                        </w:trPr>
                        <w:tc>
                          <w:tcPr>
                            <w:tcW w:w="1132" w:type="dxa"/>
                          </w:tcPr>
                          <w:p w14:paraId="3979A1BC" w14:textId="77777777" w:rsidR="007813C6" w:rsidRDefault="007813C6" w:rsidP="007813C6"/>
                        </w:tc>
                        <w:tc>
                          <w:tcPr>
                            <w:tcW w:w="1133" w:type="dxa"/>
                          </w:tcPr>
                          <w:p w14:paraId="0A3E6C5C" w14:textId="77777777" w:rsidR="007813C6" w:rsidRDefault="007813C6" w:rsidP="007813C6"/>
                        </w:tc>
                        <w:tc>
                          <w:tcPr>
                            <w:tcW w:w="1132" w:type="dxa"/>
                          </w:tcPr>
                          <w:p w14:paraId="17CFCEB4" w14:textId="77777777" w:rsidR="007813C6" w:rsidRDefault="007813C6" w:rsidP="007813C6"/>
                        </w:tc>
                        <w:tc>
                          <w:tcPr>
                            <w:tcW w:w="1133" w:type="dxa"/>
                          </w:tcPr>
                          <w:p w14:paraId="1A399B98" w14:textId="77777777" w:rsidR="007813C6" w:rsidRDefault="007813C6" w:rsidP="007813C6"/>
                        </w:tc>
                        <w:tc>
                          <w:tcPr>
                            <w:tcW w:w="1133" w:type="dxa"/>
                          </w:tcPr>
                          <w:p w14:paraId="2F12E5A5" w14:textId="77777777" w:rsidR="007813C6" w:rsidRDefault="007813C6" w:rsidP="007813C6"/>
                        </w:tc>
                      </w:tr>
                    </w:tbl>
                    <w:p w14:paraId="4CE39CD9" w14:textId="77777777" w:rsidR="007813C6" w:rsidRDefault="007813C6" w:rsidP="007813C6"/>
                  </w:txbxContent>
                </v:textbox>
              </v:shape>
            </w:pict>
          </mc:Fallback>
        </mc:AlternateContent>
      </w:r>
      <w:r w:rsidR="00E81735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FF46B64" wp14:editId="1EC8BC83">
                <wp:simplePos x="0" y="0"/>
                <wp:positionH relativeFrom="column">
                  <wp:posOffset>28575</wp:posOffset>
                </wp:positionH>
                <wp:positionV relativeFrom="paragraph">
                  <wp:posOffset>827586</wp:posOffset>
                </wp:positionV>
                <wp:extent cx="3790950" cy="160020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0950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32"/>
                              <w:gridCol w:w="1133"/>
                              <w:gridCol w:w="1132"/>
                              <w:gridCol w:w="1133"/>
                              <w:gridCol w:w="1133"/>
                            </w:tblGrid>
                            <w:tr w:rsidR="007813C6" w14:paraId="48AB2D13" w14:textId="77777777" w:rsidTr="007813C6">
                              <w:trPr>
                                <w:trHeight w:val="1124"/>
                              </w:trPr>
                              <w:tc>
                                <w:tcPr>
                                  <w:tcW w:w="1132" w:type="dxa"/>
                                </w:tcPr>
                                <w:p w14:paraId="0692C345" w14:textId="77777777" w:rsidR="007813C6" w:rsidRDefault="007813C6" w:rsidP="007813C6"/>
                              </w:tc>
                              <w:tc>
                                <w:tcPr>
                                  <w:tcW w:w="1133" w:type="dxa"/>
                                </w:tcPr>
                                <w:p w14:paraId="4759DB06" w14:textId="77777777" w:rsidR="007813C6" w:rsidRDefault="007813C6" w:rsidP="007813C6"/>
                              </w:tc>
                              <w:tc>
                                <w:tcPr>
                                  <w:tcW w:w="1132" w:type="dxa"/>
                                </w:tcPr>
                                <w:p w14:paraId="5D344E6B" w14:textId="77777777" w:rsidR="007813C6" w:rsidRDefault="007813C6" w:rsidP="007813C6"/>
                              </w:tc>
                              <w:tc>
                                <w:tcPr>
                                  <w:tcW w:w="1133" w:type="dxa"/>
                                </w:tcPr>
                                <w:p w14:paraId="3AB14586" w14:textId="77777777" w:rsidR="007813C6" w:rsidRDefault="007813C6" w:rsidP="007813C6"/>
                              </w:tc>
                              <w:tc>
                                <w:tcPr>
                                  <w:tcW w:w="1133" w:type="dxa"/>
                                </w:tcPr>
                                <w:p w14:paraId="3DC4F9AD" w14:textId="77777777" w:rsidR="007813C6" w:rsidRDefault="007813C6" w:rsidP="007813C6"/>
                              </w:tc>
                            </w:tr>
                            <w:tr w:rsidR="007813C6" w14:paraId="66AC7E50" w14:textId="77777777" w:rsidTr="007813C6">
                              <w:trPr>
                                <w:trHeight w:val="1124"/>
                              </w:trPr>
                              <w:tc>
                                <w:tcPr>
                                  <w:tcW w:w="1132" w:type="dxa"/>
                                </w:tcPr>
                                <w:p w14:paraId="69ED19D3" w14:textId="77777777" w:rsidR="007813C6" w:rsidRDefault="007813C6" w:rsidP="007813C6"/>
                              </w:tc>
                              <w:tc>
                                <w:tcPr>
                                  <w:tcW w:w="1133" w:type="dxa"/>
                                </w:tcPr>
                                <w:p w14:paraId="4804B162" w14:textId="77777777" w:rsidR="007813C6" w:rsidRDefault="007813C6" w:rsidP="007813C6"/>
                              </w:tc>
                              <w:tc>
                                <w:tcPr>
                                  <w:tcW w:w="1132" w:type="dxa"/>
                                </w:tcPr>
                                <w:p w14:paraId="7715CE7F" w14:textId="77777777" w:rsidR="007813C6" w:rsidRDefault="007813C6" w:rsidP="007813C6"/>
                              </w:tc>
                              <w:tc>
                                <w:tcPr>
                                  <w:tcW w:w="1133" w:type="dxa"/>
                                </w:tcPr>
                                <w:p w14:paraId="1A9FCC6F" w14:textId="77777777" w:rsidR="007813C6" w:rsidRDefault="007813C6" w:rsidP="007813C6"/>
                              </w:tc>
                              <w:tc>
                                <w:tcPr>
                                  <w:tcW w:w="1133" w:type="dxa"/>
                                </w:tcPr>
                                <w:p w14:paraId="7F72802F" w14:textId="77777777" w:rsidR="007813C6" w:rsidRDefault="007813C6" w:rsidP="007813C6"/>
                              </w:tc>
                            </w:tr>
                          </w:tbl>
                          <w:p w14:paraId="0276AAFE" w14:textId="77777777" w:rsidR="007813C6" w:rsidRDefault="007813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46B64" id="_x0000_s1031" type="#_x0000_t202" style="position:absolute;left:0;text-align:left;margin-left:2.25pt;margin-top:65.15pt;width:298.5pt;height:12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" filled="f" stroked="f">
                <v:textbox>
                  <w:txbxContent>
                    <w:tbl>
                      <w:tblPr>
                        <w:tblStyle w:val="TableGrid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132"/>
                        <w:gridCol w:w="1133"/>
                        <w:gridCol w:w="1132"/>
                        <w:gridCol w:w="1133"/>
                        <w:gridCol w:w="1133"/>
                      </w:tblGrid>
                      <w:tr w:rsidR="007813C6" w14:paraId="48AB2D13" w14:textId="77777777" w:rsidTr="007813C6">
                        <w:trPr>
                          <w:trHeight w:val="1124"/>
                        </w:trPr>
                        <w:tc>
                          <w:tcPr>
                            <w:tcW w:w="1132" w:type="dxa"/>
                          </w:tcPr>
                          <w:p w14:paraId="0692C345" w14:textId="77777777" w:rsidR="007813C6" w:rsidRDefault="007813C6" w:rsidP="007813C6"/>
                        </w:tc>
                        <w:tc>
                          <w:tcPr>
                            <w:tcW w:w="1133" w:type="dxa"/>
                          </w:tcPr>
                          <w:p w14:paraId="4759DB06" w14:textId="77777777" w:rsidR="007813C6" w:rsidRDefault="007813C6" w:rsidP="007813C6"/>
                        </w:tc>
                        <w:tc>
                          <w:tcPr>
                            <w:tcW w:w="1132" w:type="dxa"/>
                          </w:tcPr>
                          <w:p w14:paraId="5D344E6B" w14:textId="77777777" w:rsidR="007813C6" w:rsidRDefault="007813C6" w:rsidP="007813C6"/>
                        </w:tc>
                        <w:tc>
                          <w:tcPr>
                            <w:tcW w:w="1133" w:type="dxa"/>
                          </w:tcPr>
                          <w:p w14:paraId="3AB14586" w14:textId="77777777" w:rsidR="007813C6" w:rsidRDefault="007813C6" w:rsidP="007813C6"/>
                        </w:tc>
                        <w:tc>
                          <w:tcPr>
                            <w:tcW w:w="1133" w:type="dxa"/>
                          </w:tcPr>
                          <w:p w14:paraId="3DC4F9AD" w14:textId="77777777" w:rsidR="007813C6" w:rsidRDefault="007813C6" w:rsidP="007813C6"/>
                        </w:tc>
                      </w:tr>
                      <w:tr w:rsidR="007813C6" w14:paraId="66AC7E50" w14:textId="77777777" w:rsidTr="007813C6">
                        <w:trPr>
                          <w:trHeight w:val="1124"/>
                        </w:trPr>
                        <w:tc>
                          <w:tcPr>
                            <w:tcW w:w="1132" w:type="dxa"/>
                          </w:tcPr>
                          <w:p w14:paraId="69ED19D3" w14:textId="77777777" w:rsidR="007813C6" w:rsidRDefault="007813C6" w:rsidP="007813C6"/>
                        </w:tc>
                        <w:tc>
                          <w:tcPr>
                            <w:tcW w:w="1133" w:type="dxa"/>
                          </w:tcPr>
                          <w:p w14:paraId="4804B162" w14:textId="77777777" w:rsidR="007813C6" w:rsidRDefault="007813C6" w:rsidP="007813C6"/>
                        </w:tc>
                        <w:tc>
                          <w:tcPr>
                            <w:tcW w:w="1132" w:type="dxa"/>
                          </w:tcPr>
                          <w:p w14:paraId="7715CE7F" w14:textId="77777777" w:rsidR="007813C6" w:rsidRDefault="007813C6" w:rsidP="007813C6"/>
                        </w:tc>
                        <w:tc>
                          <w:tcPr>
                            <w:tcW w:w="1133" w:type="dxa"/>
                          </w:tcPr>
                          <w:p w14:paraId="1A9FCC6F" w14:textId="77777777" w:rsidR="007813C6" w:rsidRDefault="007813C6" w:rsidP="007813C6"/>
                        </w:tc>
                        <w:tc>
                          <w:tcPr>
                            <w:tcW w:w="1133" w:type="dxa"/>
                          </w:tcPr>
                          <w:p w14:paraId="7F72802F" w14:textId="77777777" w:rsidR="007813C6" w:rsidRDefault="007813C6" w:rsidP="007813C6"/>
                        </w:tc>
                      </w:tr>
                    </w:tbl>
                    <w:p w14:paraId="0276AAFE" w14:textId="77777777" w:rsidR="007813C6" w:rsidRDefault="007813C6"/>
                  </w:txbxContent>
                </v:textbox>
              </v:shape>
            </w:pict>
          </mc:Fallback>
        </mc:AlternateContent>
      </w:r>
      <w:r w:rsidR="00E81735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5F4B79F" wp14:editId="683513EB">
                <wp:simplePos x="0" y="0"/>
                <wp:positionH relativeFrom="column">
                  <wp:posOffset>-76381</wp:posOffset>
                </wp:positionH>
                <wp:positionV relativeFrom="paragraph">
                  <wp:posOffset>138793</wp:posOffset>
                </wp:positionV>
                <wp:extent cx="3977640" cy="4076700"/>
                <wp:effectExtent l="0" t="0" r="2286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7640" cy="4076700"/>
                        </a:xfrm>
                        <a:prstGeom prst="roundRect">
                          <a:avLst>
                            <a:gd name="adj" fmla="val 8975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B7AA9" w14:textId="77777777" w:rsidR="007813C6" w:rsidRDefault="007813C6">
                            <w:r>
                              <w:t>Can yo</w:t>
                            </w:r>
                            <w:r w:rsidR="00F44731">
                              <w:t>u make the number using the tens frames</w:t>
                            </w:r>
                            <w: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F4B79F" id="_x0000_s1032" style="position:absolute;left:0;text-align:left;margin-left:-6pt;margin-top:10.95pt;width:313.2pt;height:32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588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" strokecolor="#eb8634 [3205]" strokeweight="1.5pt">
                <v:stroke joinstyle="miter"/>
                <v:textbox>
                  <w:txbxContent>
                    <w:p w14:paraId="056B7AA9" w14:textId="77777777" w:rsidR="007813C6" w:rsidRDefault="007813C6">
                      <w:r>
                        <w:t>Can yo</w:t>
                      </w:r>
                      <w:r w:rsidR="00F44731">
                        <w:t>u make the number using the tens frames</w:t>
                      </w:r>
                      <w:r>
                        <w:t>?</w:t>
                      </w:r>
                    </w:p>
                  </w:txbxContent>
                </v:textbox>
              </v:roundrect>
            </w:pict>
          </mc:Fallback>
        </mc:AlternateContent>
      </w:r>
      <w:r w:rsidR="00E81735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41352807" wp14:editId="2F4D62C5">
                <wp:simplePos x="0" y="0"/>
                <wp:positionH relativeFrom="column">
                  <wp:posOffset>4148636</wp:posOffset>
                </wp:positionH>
                <wp:positionV relativeFrom="paragraph">
                  <wp:posOffset>23041</wp:posOffset>
                </wp:positionV>
                <wp:extent cx="3438706" cy="2208711"/>
                <wp:effectExtent l="0" t="0" r="15875" b="2667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706" cy="2208711"/>
                        </a:xfrm>
                        <a:prstGeom prst="roundRect">
                          <a:avLst>
                            <a:gd name="adj" fmla="val 8975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85BE6" w14:textId="77777777" w:rsidR="007813C6" w:rsidRDefault="00F44731">
                            <w:r>
                              <w:t>Can you draw your number?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352807" id="_x0000_s1033" style="position:absolute;left:0;text-align:left;margin-left:326.65pt;margin-top:1.8pt;width:270.75pt;height:173.9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588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" strokecolor="#eb8634 [3205]" strokeweight="1.5pt">
                <v:stroke joinstyle="miter"/>
                <v:textbox>
                  <w:txbxContent>
                    <w:p w14:paraId="30785BE6" w14:textId="77777777" w:rsidR="007813C6" w:rsidRDefault="00F44731">
                      <w:r>
                        <w:t>Can you draw your number?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4EC9CE3" w14:textId="77777777" w:rsidR="00B8626B" w:rsidRPr="009E4127" w:rsidRDefault="00B8626B" w:rsidP="009E4127"/>
    <w:sectPr w:rsidR="00B8626B" w:rsidRPr="009E4127" w:rsidSect="00A61E8B">
      <w:pgSz w:w="16838" w:h="11906" w:orient="landscape" w:code="9"/>
      <w:pgMar w:top="567" w:right="567" w:bottom="1361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5CA874" w14:textId="77777777" w:rsidR="004B46AE" w:rsidRDefault="004B46AE" w:rsidP="00DD5720">
      <w:r>
        <w:separator/>
      </w:r>
    </w:p>
  </w:endnote>
  <w:endnote w:type="continuationSeparator" w:id="0">
    <w:p w14:paraId="5F501F00" w14:textId="77777777" w:rsidR="004B46AE" w:rsidRDefault="004B46AE" w:rsidP="00DD5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winkl">
    <w:charset w:val="00"/>
    <w:family w:val="auto"/>
    <w:pitch w:val="variable"/>
    <w:sig w:usb0="00000003" w:usb1="00000001" w:usb2="00000000" w:usb3="00000000" w:csb0="00000001" w:csb1="00000000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BPreplay">
    <w:altName w:val="Arial"/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Twinkl SemiBold">
    <w:altName w:val="Times New Roman"/>
    <w:charset w:val="00"/>
    <w:family w:val="auto"/>
    <w:pitch w:val="variable"/>
    <w:sig w:usb0="A00000AF" w:usb1="5000205B" w:usb2="00000000" w:usb3="00000000" w:csb0="00000093" w:csb1="00000000"/>
  </w:font>
  <w:font w:name="Twinkl Sb">
    <w:altName w:val="Arial"/>
    <w:panose1 w:val="00000000000000000000"/>
    <w:charset w:val="00"/>
    <w:family w:val="modern"/>
    <w:notTrueType/>
    <w:pitch w:val="variable"/>
    <w:sig w:usb0="00000001" w:usb1="5000205B" w:usb2="00000000" w:usb3="00000000" w:csb0="00000093" w:csb1="00000000"/>
  </w:font>
  <w:font w:name="Tuffy">
    <w:panose1 w:val="00000000000000000000"/>
    <w:charset w:val="00"/>
    <w:family w:val="swiss"/>
    <w:notTrueType/>
    <w:pitch w:val="variable"/>
    <w:sig w:usb0="E00002FF" w:usb1="520020F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CD130F" w14:textId="77777777" w:rsidR="00DC190B" w:rsidRDefault="00DC190B" w:rsidP="003D26A6">
    <w:pPr>
      <w:pStyle w:val="Header"/>
    </w:pPr>
  </w:p>
  <w:p w14:paraId="71611C02" w14:textId="77777777" w:rsidR="007215F9" w:rsidRDefault="00DC190B">
    <w:pPr>
      <w:pStyle w:val="Footer"/>
    </w:pPr>
    <w:r w:rsidRPr="000F793E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AE8FE90" wp14:editId="777AA0E4">
              <wp:simplePos x="0" y="0"/>
              <wp:positionH relativeFrom="page">
                <wp:align>center</wp:align>
              </wp:positionH>
              <wp:positionV relativeFrom="page">
                <wp:posOffset>6867525</wp:posOffset>
              </wp:positionV>
              <wp:extent cx="3910965" cy="346075"/>
              <wp:effectExtent l="0" t="0" r="0" b="635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0965" cy="346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A0145A" w14:textId="77777777" w:rsidR="00DC190B" w:rsidRPr="009E4127" w:rsidRDefault="00DC190B" w:rsidP="003D26A6">
                          <w:pPr>
                            <w:jc w:val="center"/>
                          </w:pPr>
                          <w:r w:rsidRPr="009E4127">
                            <w:rPr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9E4127">
                            <w:rPr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9E4127">
                            <w:rPr>
                              <w:bCs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9E4127">
                            <w:rPr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4B46AE">
                            <w:rPr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9E4127">
                            <w:rPr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9E4127">
                            <w:rPr>
                              <w:sz w:val="16"/>
                              <w:szCs w:val="16"/>
                            </w:rPr>
                            <w:t xml:space="preserve"> of </w:t>
                          </w:r>
                          <w:r w:rsidRPr="009E4127">
                            <w:rPr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9E4127">
                            <w:rPr>
                              <w:bCs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9E4127">
                            <w:rPr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4B46AE">
                            <w:rPr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9E4127">
                            <w:rPr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AE8FE90" id="_x0000_t202" coordsize="21600,21600" o:spt="202" path="m0,0l0,21600,21600,21600,21600,0xe">
              <v:stroke joinstyle="miter"/>
              <v:path gradientshapeok="t" o:connecttype="rect"/>
            </v:shapetype>
            <v:shape id="_x0000_s1034" type="#_x0000_t202" style="position:absolute;left:0;text-align:left;margin-left:0;margin-top:540.75pt;width:307.95pt;height:27.25pt;z-index:251660288;visibility:visible;mso-wrap-style:square;mso-width-percent:400;mso-height-percent:200;mso-wrap-distance-left:9pt;mso-wrap-distance-top:3.6pt;mso-wrap-distance-right:9pt;mso-wrap-distance-bottom:3.6pt;mso-position-horizontal:center;mso-position-horizontal-relative:page;mso-position-vertical:absolute;mso-position-vertical-relative:page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" filled="f" stroked="f">
              <v:textbox style="mso-fit-shape-to-text:t">
                <w:txbxContent>
                  <w:p w14:paraId="2CA0145A" w14:textId="77777777" w:rsidR="00DC190B" w:rsidRPr="009E4127" w:rsidRDefault="00DC190B" w:rsidP="003D26A6">
                    <w:pPr>
                      <w:jc w:val="center"/>
                    </w:pPr>
                    <w:r w:rsidRPr="009E4127">
                      <w:rPr>
                        <w:sz w:val="16"/>
                        <w:szCs w:val="16"/>
                      </w:rPr>
                      <w:t xml:space="preserve">Page </w:t>
                    </w:r>
                    <w:r w:rsidRPr="009E4127">
                      <w:rPr>
                        <w:bCs/>
                        <w:sz w:val="16"/>
                        <w:szCs w:val="16"/>
                      </w:rPr>
                      <w:fldChar w:fldCharType="begin"/>
                    </w:r>
                    <w:r w:rsidRPr="009E4127">
                      <w:rPr>
                        <w:bCs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9E4127">
                      <w:rPr>
                        <w:bCs/>
                        <w:sz w:val="16"/>
                        <w:szCs w:val="16"/>
                      </w:rPr>
                      <w:fldChar w:fldCharType="separate"/>
                    </w:r>
                    <w:r w:rsidR="004B46AE">
                      <w:rPr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9E4127">
                      <w:rPr>
                        <w:bCs/>
                        <w:sz w:val="16"/>
                        <w:szCs w:val="16"/>
                      </w:rPr>
                      <w:fldChar w:fldCharType="end"/>
                    </w:r>
                    <w:r w:rsidRPr="009E4127">
                      <w:rPr>
                        <w:sz w:val="16"/>
                        <w:szCs w:val="16"/>
                      </w:rPr>
                      <w:t xml:space="preserve"> of </w:t>
                    </w:r>
                    <w:r w:rsidRPr="009E4127">
                      <w:rPr>
                        <w:bCs/>
                        <w:sz w:val="16"/>
                        <w:szCs w:val="16"/>
                      </w:rPr>
                      <w:fldChar w:fldCharType="begin"/>
                    </w:r>
                    <w:r w:rsidRPr="009E4127">
                      <w:rPr>
                        <w:bCs/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Pr="009E4127">
                      <w:rPr>
                        <w:bCs/>
                        <w:sz w:val="16"/>
                        <w:szCs w:val="16"/>
                      </w:rPr>
                      <w:fldChar w:fldCharType="separate"/>
                    </w:r>
                    <w:r w:rsidR="004B46AE">
                      <w:rPr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9E4127">
                      <w:rPr>
                        <w:bCs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AC9AF" w14:textId="77777777" w:rsidR="004B46AE" w:rsidRDefault="004B46AE" w:rsidP="00DD5720">
      <w:r>
        <w:separator/>
      </w:r>
    </w:p>
  </w:footnote>
  <w:footnote w:type="continuationSeparator" w:id="0">
    <w:p w14:paraId="61AC6905" w14:textId="77777777" w:rsidR="004B46AE" w:rsidRDefault="004B46AE" w:rsidP="00DD572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19DBB1" w14:textId="77777777" w:rsidR="00F44731" w:rsidRPr="00E01686" w:rsidRDefault="00F44731" w:rsidP="00E01686">
    <w:pPr>
      <w:pStyle w:val="Header"/>
    </w:pPr>
    <w:r>
      <w:t xml:space="preserve">Choose a teen number and have a go at making it in different ways.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F7152"/>
    <w:multiLevelType w:val="hybridMultilevel"/>
    <w:tmpl w:val="44CE0942"/>
    <w:lvl w:ilvl="0" w:tplc="FCE6B1C8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E0E66FE"/>
    <w:multiLevelType w:val="hybridMultilevel"/>
    <w:tmpl w:val="EB4C6C76"/>
    <w:lvl w:ilvl="0" w:tplc="206C2B7A">
      <w:start w:val="1"/>
      <w:numFmt w:val="decimal"/>
      <w:pStyle w:val="NumberedBullets-Twink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embedTrueTypeFonts/>
  <w:attachedTemplate r:id="rId1"/>
  <w:defaultTabStop w:val="720"/>
  <w:drawingGridHorizontalSpacing w:val="13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3C6"/>
    <w:rsid w:val="00025835"/>
    <w:rsid w:val="0003405A"/>
    <w:rsid w:val="00067C79"/>
    <w:rsid w:val="000F227B"/>
    <w:rsid w:val="000F793E"/>
    <w:rsid w:val="00146E4F"/>
    <w:rsid w:val="00173124"/>
    <w:rsid w:val="00190479"/>
    <w:rsid w:val="001A77E0"/>
    <w:rsid w:val="001B7D7D"/>
    <w:rsid w:val="001F006D"/>
    <w:rsid w:val="00203298"/>
    <w:rsid w:val="00254D95"/>
    <w:rsid w:val="00283D04"/>
    <w:rsid w:val="003118CF"/>
    <w:rsid w:val="00326698"/>
    <w:rsid w:val="00344899"/>
    <w:rsid w:val="00390382"/>
    <w:rsid w:val="003A6A65"/>
    <w:rsid w:val="003C0267"/>
    <w:rsid w:val="003D26A6"/>
    <w:rsid w:val="00411653"/>
    <w:rsid w:val="00412284"/>
    <w:rsid w:val="004203CF"/>
    <w:rsid w:val="004B46AE"/>
    <w:rsid w:val="004E11DE"/>
    <w:rsid w:val="004E5017"/>
    <w:rsid w:val="004F0EE8"/>
    <w:rsid w:val="005144BA"/>
    <w:rsid w:val="00522CBD"/>
    <w:rsid w:val="00553E0E"/>
    <w:rsid w:val="005A3494"/>
    <w:rsid w:val="005C4467"/>
    <w:rsid w:val="005D1993"/>
    <w:rsid w:val="00601AF5"/>
    <w:rsid w:val="00633A95"/>
    <w:rsid w:val="0066258A"/>
    <w:rsid w:val="006D108B"/>
    <w:rsid w:val="007215F9"/>
    <w:rsid w:val="00722B47"/>
    <w:rsid w:val="00763739"/>
    <w:rsid w:val="007813C6"/>
    <w:rsid w:val="007B6B6C"/>
    <w:rsid w:val="00872C5C"/>
    <w:rsid w:val="00874EB6"/>
    <w:rsid w:val="00886FE1"/>
    <w:rsid w:val="008C138D"/>
    <w:rsid w:val="008C227E"/>
    <w:rsid w:val="0098564A"/>
    <w:rsid w:val="0099473A"/>
    <w:rsid w:val="009C47B0"/>
    <w:rsid w:val="009D6608"/>
    <w:rsid w:val="009E4127"/>
    <w:rsid w:val="009F5EEC"/>
    <w:rsid w:val="00A00327"/>
    <w:rsid w:val="00A431AD"/>
    <w:rsid w:val="00A61E8B"/>
    <w:rsid w:val="00A72ECB"/>
    <w:rsid w:val="00A91673"/>
    <w:rsid w:val="00AC3604"/>
    <w:rsid w:val="00B8626B"/>
    <w:rsid w:val="00CA3011"/>
    <w:rsid w:val="00CC0F47"/>
    <w:rsid w:val="00CE75AA"/>
    <w:rsid w:val="00CF513F"/>
    <w:rsid w:val="00D90104"/>
    <w:rsid w:val="00DC190B"/>
    <w:rsid w:val="00DD5720"/>
    <w:rsid w:val="00E01686"/>
    <w:rsid w:val="00E1404D"/>
    <w:rsid w:val="00E1443E"/>
    <w:rsid w:val="00E376AA"/>
    <w:rsid w:val="00E62A7F"/>
    <w:rsid w:val="00E81735"/>
    <w:rsid w:val="00EB6D1C"/>
    <w:rsid w:val="00ED71A2"/>
    <w:rsid w:val="00EE3823"/>
    <w:rsid w:val="00F376A9"/>
    <w:rsid w:val="00F44731"/>
    <w:rsid w:val="00F66A1C"/>
    <w:rsid w:val="00F9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0452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ody Copy - Twinkl"/>
    <w:qFormat/>
    <w:rsid w:val="004E5017"/>
    <w:pPr>
      <w:suppressAutoHyphens/>
      <w:autoSpaceDE w:val="0"/>
      <w:autoSpaceDN w:val="0"/>
      <w:adjustRightInd w:val="0"/>
      <w:spacing w:after="160" w:line="276" w:lineRule="auto"/>
      <w:jc w:val="both"/>
      <w:textAlignment w:val="center"/>
    </w:pPr>
    <w:rPr>
      <w:rFonts w:ascii="Twinkl" w:hAnsi="Twinkl" w:cs="Twinkl"/>
      <w:color w:val="1C1C1C"/>
      <w:sz w:val="26"/>
      <w:szCs w:val="26"/>
    </w:rPr>
  </w:style>
  <w:style w:type="paragraph" w:styleId="Heading1">
    <w:name w:val="heading 1"/>
    <w:aliases w:val="Heading 1 - Twinkl"/>
    <w:basedOn w:val="Normal"/>
    <w:next w:val="Normal"/>
    <w:link w:val="Heading1Char"/>
    <w:uiPriority w:val="9"/>
    <w:qFormat/>
    <w:rsid w:val="004E5017"/>
    <w:pPr>
      <w:spacing w:after="120"/>
      <w:jc w:val="center"/>
      <w:outlineLvl w:val="0"/>
    </w:pPr>
    <w:rPr>
      <w:b/>
      <w:sz w:val="60"/>
      <w:szCs w:val="60"/>
      <w:lang w:eastAsia="en-US"/>
    </w:rPr>
  </w:style>
  <w:style w:type="paragraph" w:styleId="Heading2">
    <w:name w:val="heading 2"/>
    <w:aliases w:val="Heading 2 - Twinkl"/>
    <w:basedOn w:val="Normal"/>
    <w:link w:val="Heading2Char"/>
    <w:uiPriority w:val="99"/>
    <w:qFormat/>
    <w:rsid w:val="004E5017"/>
    <w:pPr>
      <w:spacing w:before="57" w:after="0"/>
      <w:outlineLvl w:val="1"/>
    </w:pPr>
    <w:rPr>
      <w:b/>
      <w:bCs/>
      <w:sz w:val="32"/>
      <w:szCs w:val="32"/>
    </w:rPr>
  </w:style>
  <w:style w:type="paragraph" w:styleId="Heading3">
    <w:name w:val="heading 3"/>
    <w:aliases w:val="Heading 3 - Twinkl"/>
    <w:basedOn w:val="Normal"/>
    <w:link w:val="Heading3Char"/>
    <w:uiPriority w:val="99"/>
    <w:qFormat/>
    <w:rsid w:val="004E5017"/>
    <w:pPr>
      <w:spacing w:before="57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118CF"/>
    <w:pPr>
      <w:spacing w:before="36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unhideWhenUsed/>
    <w:rsid w:val="00874EB6"/>
    <w:pPr>
      <w:keepNext/>
      <w:keepLines/>
      <w:spacing w:before="40" w:after="0"/>
      <w:outlineLvl w:val="4"/>
    </w:pPr>
    <w:rPr>
      <w:rFonts w:eastAsiaTheme="majorEastAsia" w:cstheme="majorBidi"/>
      <w:color w:val="BE1C6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74EB6"/>
    <w:pPr>
      <w:keepNext/>
      <w:keepLines/>
      <w:spacing w:before="40" w:after="0"/>
      <w:outlineLvl w:val="5"/>
    </w:pPr>
    <w:rPr>
      <w:rFonts w:eastAsiaTheme="majorEastAsia" w:cstheme="majorBidi"/>
      <w:color w:val="7E12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74EB6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7E12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74EB6"/>
    <w:pPr>
      <w:keepNext/>
      <w:keepLines/>
      <w:spacing w:before="40" w:after="0"/>
      <w:outlineLvl w:val="7"/>
    </w:pPr>
    <w:rPr>
      <w:rFonts w:eastAsiaTheme="majorEastAsia" w:cstheme="majorBidi"/>
      <w:color w:val="3E3E3E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874EB6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3E3E3E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rsid w:val="004E5017"/>
    <w:pPr>
      <w:spacing w:after="170" w:line="300" w:lineRule="atLeast"/>
    </w:pPr>
    <w:rPr>
      <w:rFonts w:ascii="Sassoon Infant Rg" w:hAnsi="Sassoon Infant Rg" w:cs="Sassoon Infant Rg"/>
      <w:spacing w:val="-6"/>
      <w:szCs w:val="24"/>
    </w:rPr>
  </w:style>
  <w:style w:type="character" w:customStyle="1" w:styleId="BasicParagraphChar">
    <w:name w:val="[Basic Paragraph] Char"/>
    <w:link w:val="BasicParagraph"/>
    <w:uiPriority w:val="99"/>
    <w:rsid w:val="004E5017"/>
    <w:rPr>
      <w:rFonts w:ascii="Sassoon Infant Rg" w:hAnsi="Sassoon Infant Rg" w:cs="Sassoon Infant Rg"/>
      <w:color w:val="1C1C1C"/>
      <w:spacing w:val="-6"/>
      <w:sz w:val="26"/>
      <w:szCs w:val="24"/>
    </w:rPr>
  </w:style>
  <w:style w:type="paragraph" w:customStyle="1" w:styleId="Aim-Twinkl">
    <w:name w:val="Aim - Twinkl"/>
    <w:basedOn w:val="Normal"/>
    <w:link w:val="Aim-TwinklChar"/>
    <w:qFormat/>
    <w:rsid w:val="004E5017"/>
    <w:pPr>
      <w:spacing w:after="113"/>
    </w:pPr>
    <w:rPr>
      <w:sz w:val="24"/>
      <w:szCs w:val="24"/>
    </w:rPr>
  </w:style>
  <w:style w:type="character" w:customStyle="1" w:styleId="Aim-TwinklChar">
    <w:name w:val="Aim - Twinkl Char"/>
    <w:link w:val="Aim-Twinkl"/>
    <w:rsid w:val="004E5017"/>
    <w:rPr>
      <w:rFonts w:ascii="Twinkl" w:hAnsi="Twinkl" w:cs="Twinkl"/>
      <w:color w:val="1C1C1C"/>
      <w:sz w:val="24"/>
      <w:szCs w:val="24"/>
    </w:rPr>
  </w:style>
  <w:style w:type="paragraph" w:styleId="ListParagraph">
    <w:name w:val="List Paragraph"/>
    <w:aliases w:val="Indented Bullets - Twinkl"/>
    <w:basedOn w:val="Normal"/>
    <w:uiPriority w:val="34"/>
    <w:qFormat/>
    <w:rsid w:val="004E5017"/>
    <w:pPr>
      <w:numPr>
        <w:numId w:val="1"/>
      </w:numPr>
    </w:pPr>
  </w:style>
  <w:style w:type="paragraph" w:customStyle="1" w:styleId="Bullets-Twinkl">
    <w:name w:val="Bullets - Twinkl"/>
    <w:basedOn w:val="ListParagraph"/>
    <w:link w:val="Bullets-TwinklChar"/>
    <w:qFormat/>
    <w:rsid w:val="004E5017"/>
    <w:pPr>
      <w:spacing w:after="170" w:line="360" w:lineRule="atLeast"/>
      <w:ind w:left="357" w:hanging="357"/>
      <w:jc w:val="left"/>
    </w:pPr>
  </w:style>
  <w:style w:type="character" w:customStyle="1" w:styleId="Bullets-TwinklChar">
    <w:name w:val="Bullets - Twinkl Char"/>
    <w:link w:val="Bullets-Twinkl"/>
    <w:rsid w:val="004E5017"/>
    <w:rPr>
      <w:rFonts w:ascii="Twinkl" w:hAnsi="Twinkl" w:cs="Twinkl"/>
      <w:color w:val="1C1C1C"/>
      <w:sz w:val="26"/>
      <w:szCs w:val="26"/>
    </w:rPr>
  </w:style>
  <w:style w:type="character" w:customStyle="1" w:styleId="Heading1Char">
    <w:name w:val="Heading 1 Char"/>
    <w:aliases w:val="Heading 1 - Twinkl Char"/>
    <w:link w:val="Heading1"/>
    <w:uiPriority w:val="9"/>
    <w:rsid w:val="004E5017"/>
    <w:rPr>
      <w:rFonts w:ascii="Twinkl" w:hAnsi="Twinkl" w:cs="Twinkl"/>
      <w:b/>
      <w:color w:val="1C1C1C"/>
      <w:sz w:val="60"/>
      <w:szCs w:val="60"/>
      <w:lang w:eastAsia="en-US"/>
    </w:rPr>
  </w:style>
  <w:style w:type="character" w:customStyle="1" w:styleId="Heading2Char">
    <w:name w:val="Heading 2 Char"/>
    <w:aliases w:val="Heading 2 - Twinkl Char"/>
    <w:link w:val="Heading2"/>
    <w:uiPriority w:val="99"/>
    <w:rsid w:val="004E5017"/>
    <w:rPr>
      <w:rFonts w:ascii="Twinkl" w:hAnsi="Twinkl" w:cs="Twinkl"/>
      <w:b/>
      <w:bCs/>
      <w:color w:val="1C1C1C"/>
      <w:sz w:val="32"/>
      <w:szCs w:val="32"/>
    </w:rPr>
  </w:style>
  <w:style w:type="character" w:customStyle="1" w:styleId="Heading3Char">
    <w:name w:val="Heading 3 Char"/>
    <w:aliases w:val="Heading 3 - Twinkl Char"/>
    <w:link w:val="Heading3"/>
    <w:uiPriority w:val="99"/>
    <w:rsid w:val="004E5017"/>
    <w:rPr>
      <w:rFonts w:ascii="Twinkl" w:hAnsi="Twinkl" w:cs="Twinkl"/>
      <w:b/>
      <w:bCs/>
      <w:color w:val="1C1C1C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E501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E5017"/>
    <w:rPr>
      <w:rFonts w:ascii="Twinkl" w:hAnsi="Twinkl" w:cs="Twinkl"/>
      <w:color w:val="1C1C1C"/>
      <w:sz w:val="26"/>
      <w:szCs w:val="26"/>
    </w:rPr>
  </w:style>
  <w:style w:type="character" w:customStyle="1" w:styleId="Heading4Char">
    <w:name w:val="Heading 4 Char"/>
    <w:link w:val="Heading4"/>
    <w:uiPriority w:val="99"/>
    <w:rsid w:val="003118CF"/>
    <w:rPr>
      <w:rFonts w:ascii="BPreplay" w:hAnsi="BPreplay" w:cs="BPreplay"/>
      <w:color w:val="404040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E501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Heading4-Twinkl">
    <w:name w:val="Heading 4 - Twinkl"/>
    <w:basedOn w:val="Normal"/>
    <w:link w:val="Heading4-TwinklChar"/>
    <w:qFormat/>
    <w:rsid w:val="004E5017"/>
    <w:pPr>
      <w:spacing w:before="57" w:after="0"/>
    </w:pPr>
    <w:rPr>
      <w:rFonts w:ascii="Twinkl SemiBold" w:hAnsi="Twinkl SemiBold" w:cs="Twinkl Sb"/>
      <w:bCs/>
      <w:sz w:val="28"/>
      <w:szCs w:val="28"/>
    </w:rPr>
  </w:style>
  <w:style w:type="character" w:customStyle="1" w:styleId="Heading4-TwinklChar">
    <w:name w:val="Heading 4 - Twinkl Char"/>
    <w:link w:val="Heading4-Twinkl"/>
    <w:rsid w:val="004E5017"/>
    <w:rPr>
      <w:rFonts w:ascii="Twinkl SemiBold" w:hAnsi="Twinkl SemiBold" w:cs="Twinkl Sb"/>
      <w:bCs/>
      <w:color w:val="1C1C1C"/>
      <w:sz w:val="28"/>
      <w:szCs w:val="28"/>
    </w:rPr>
  </w:style>
  <w:style w:type="paragraph" w:customStyle="1" w:styleId="NumberedBullets-Twinkl">
    <w:name w:val="Numbered Bullets - Twinkl"/>
    <w:basedOn w:val="Normal"/>
    <w:link w:val="NumberedBullets-TwinklChar"/>
    <w:qFormat/>
    <w:rsid w:val="004E5017"/>
    <w:pPr>
      <w:numPr>
        <w:numId w:val="2"/>
      </w:numPr>
      <w:jc w:val="left"/>
    </w:pPr>
  </w:style>
  <w:style w:type="character" w:customStyle="1" w:styleId="NumberedBullets-TwinklChar">
    <w:name w:val="Numbered Bullets - Twinkl Char"/>
    <w:link w:val="NumberedBullets-Twinkl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IndentedNumberedBullets-Twinkl">
    <w:name w:val="Indented Numbered Bullets - Twinkl"/>
    <w:basedOn w:val="NumberedBullets-Twinkl"/>
    <w:link w:val="IndentedNumberedBullets-TwinklChar"/>
    <w:qFormat/>
    <w:rsid w:val="004E5017"/>
    <w:pPr>
      <w:ind w:left="714" w:hanging="357"/>
    </w:pPr>
  </w:style>
  <w:style w:type="character" w:customStyle="1" w:styleId="IndentedNumberedBullets-TwinklChar">
    <w:name w:val="Indented Numbered Bullets - Twinkl Char"/>
    <w:link w:val="IndentedNumberedBullets-Twinkl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PageNumbers-Twinkl">
    <w:name w:val="Page Numbers - Twinkl"/>
    <w:basedOn w:val="Header"/>
    <w:link w:val="PageNumbers-TwinklChar"/>
    <w:qFormat/>
    <w:rsid w:val="004E5017"/>
    <w:pPr>
      <w:spacing w:after="0" w:line="360" w:lineRule="auto"/>
      <w:jc w:val="center"/>
    </w:pPr>
    <w:rPr>
      <w:noProof/>
      <w:sz w:val="16"/>
      <w:szCs w:val="16"/>
    </w:rPr>
  </w:style>
  <w:style w:type="character" w:customStyle="1" w:styleId="PageNumbers-TwinklChar">
    <w:name w:val="Page Numbers - Twinkl Char"/>
    <w:link w:val="PageNumbers-Twinkl"/>
    <w:rsid w:val="004E5017"/>
    <w:rPr>
      <w:rFonts w:ascii="Twinkl" w:hAnsi="Twinkl" w:cs="Twinkl"/>
      <w:noProof/>
      <w:color w:val="1C1C1C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874EB6"/>
    <w:rPr>
      <w:rFonts w:ascii="Tuffy" w:eastAsiaTheme="majorEastAsia" w:hAnsi="Tuffy" w:cstheme="majorBidi"/>
      <w:color w:val="BE1C6D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874EB6"/>
    <w:rPr>
      <w:rFonts w:ascii="Tuffy" w:eastAsiaTheme="majorEastAsia" w:hAnsi="Tuffy" w:cstheme="majorBidi"/>
      <w:color w:val="7E1248" w:themeColor="accent1" w:themeShade="7F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874EB6"/>
    <w:rPr>
      <w:rFonts w:ascii="Tuffy" w:eastAsiaTheme="majorEastAsia" w:hAnsi="Tuffy" w:cstheme="majorBidi"/>
      <w:i/>
      <w:iCs/>
      <w:color w:val="7E1248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874EB6"/>
    <w:rPr>
      <w:rFonts w:ascii="Tuffy" w:eastAsiaTheme="majorEastAsia" w:hAnsi="Tuffy" w:cstheme="majorBidi"/>
      <w:color w:val="3E3E3E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874EB6"/>
    <w:rPr>
      <w:rFonts w:ascii="Tuffy" w:eastAsiaTheme="majorEastAsia" w:hAnsi="Tuffy" w:cstheme="majorBidi"/>
      <w:i/>
      <w:iCs/>
      <w:color w:val="3E3E3E" w:themeColor="text1" w:themeTint="D8"/>
      <w:sz w:val="21"/>
      <w:szCs w:val="21"/>
      <w:lang w:eastAsia="en-US"/>
    </w:rPr>
  </w:style>
  <w:style w:type="paragraph" w:customStyle="1" w:styleId="Originals">
    <w:name w:val="Originals"/>
    <w:rsid w:val="00DC190B"/>
    <w:pPr>
      <w:tabs>
        <w:tab w:val="center" w:pos="4513"/>
        <w:tab w:val="right" w:pos="9026"/>
      </w:tabs>
      <w:suppressAutoHyphens/>
      <w:autoSpaceDE w:val="0"/>
      <w:autoSpaceDN w:val="0"/>
      <w:adjustRightInd w:val="0"/>
      <w:spacing w:after="160" w:line="276" w:lineRule="auto"/>
      <w:jc w:val="both"/>
      <w:textAlignment w:val="center"/>
    </w:pPr>
    <w:rPr>
      <w:rFonts w:ascii="Twinkl" w:hAnsi="Twinkl" w:cs="Twinkl"/>
      <w:color w:val="1C1C1C"/>
      <w:sz w:val="26"/>
      <w:szCs w:val="26"/>
    </w:rPr>
  </w:style>
  <w:style w:type="table" w:styleId="TableGrid">
    <w:name w:val="Table Grid"/>
    <w:basedOn w:val="TableNormal"/>
    <w:uiPriority w:val="99"/>
    <w:rsid w:val="00781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Z:\" TargetMode="External"/></Relationships>
</file>

<file path=word/theme/theme1.xml><?xml version="1.0" encoding="utf-8"?>
<a:theme xmlns:a="http://schemas.openxmlformats.org/drawingml/2006/main" name="Office Theme">
  <a:themeElements>
    <a:clrScheme name="Twinkl Template">
      <a:dk1>
        <a:srgbClr val="1C1C1C"/>
      </a:dk1>
      <a:lt1>
        <a:sysClr val="window" lastClr="FFFFFF"/>
      </a:lt1>
      <a:dk2>
        <a:srgbClr val="4A4A4A"/>
      </a:dk2>
      <a:lt2>
        <a:srgbClr val="F4F2F2"/>
      </a:lt2>
      <a:accent1>
        <a:srgbClr val="E34192"/>
      </a:accent1>
      <a:accent2>
        <a:srgbClr val="EB8634"/>
      </a:accent2>
      <a:accent3>
        <a:srgbClr val="E6C734"/>
      </a:accent3>
      <a:accent4>
        <a:srgbClr val="79AD42"/>
      </a:accent4>
      <a:accent5>
        <a:srgbClr val="23A7F9"/>
      </a:accent5>
      <a:accent6>
        <a:srgbClr val="954EBE"/>
      </a:accent6>
      <a:hlink>
        <a:srgbClr val="23A7F9"/>
      </a:hlink>
      <a:folHlink>
        <a:srgbClr val="75707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05906-1154-D445-A433-98CC71578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Z:\</Template>
  <TotalTime>49</TotalTime>
  <Pages>2</Pages>
  <Words>2</Words>
  <Characters>12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Robinson</dc:creator>
  <cp:keywords/>
  <dc:description/>
  <cp:lastModifiedBy>Microsoft Office User</cp:lastModifiedBy>
  <cp:revision>2</cp:revision>
  <cp:lastPrinted>2014-02-20T09:55:00Z</cp:lastPrinted>
  <dcterms:created xsi:type="dcterms:W3CDTF">2019-10-09T07:20:00Z</dcterms:created>
  <dcterms:modified xsi:type="dcterms:W3CDTF">2020-06-22T17:46:00Z</dcterms:modified>
</cp:coreProperties>
</file>